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3DF6D1B3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>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8D3B2" w14:textId="77777777" w:rsidR="009A47EE" w:rsidRDefault="009A47EE" w:rsidP="00F24F32">
      <w:r>
        <w:separator/>
      </w:r>
    </w:p>
  </w:endnote>
  <w:endnote w:type="continuationSeparator" w:id="0">
    <w:p w14:paraId="2A477A5D" w14:textId="77777777" w:rsidR="009A47EE" w:rsidRDefault="009A47EE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015AC" w14:textId="77777777" w:rsidR="009A47EE" w:rsidRDefault="009A47EE" w:rsidP="00F24F32">
      <w:r>
        <w:separator/>
      </w:r>
    </w:p>
  </w:footnote>
  <w:footnote w:type="continuationSeparator" w:id="0">
    <w:p w14:paraId="4620B765" w14:textId="77777777" w:rsidR="009A47EE" w:rsidRDefault="009A47EE" w:rsidP="00F24F32">
      <w:r>
        <w:continuationSeparator/>
      </w:r>
    </w:p>
  </w:footnote>
  <w:footnote w:id="1">
    <w:p w14:paraId="06C62954" w14:textId="44677446" w:rsidR="00BE48DF" w:rsidRPr="00064C3C" w:rsidRDefault="00BE48DF" w:rsidP="00BE48DF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r w:rsidR="00F541A6" w:rsidRPr="00064C3C">
        <w:rPr>
          <w:rFonts w:ascii="ArialMT" w:hAnsi="ArialMT" w:cs="ArialMT"/>
          <w:color w:val="656966"/>
        </w:rPr>
        <w:t>This form</w:t>
      </w:r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r w:rsidR="00F541A6" w:rsidRPr="00064C3C">
        <w:rPr>
          <w:rFonts w:ascii="ArialMT" w:hAnsi="ArialMT" w:cs="ArialMT"/>
          <w:color w:val="656966"/>
        </w:rPr>
        <w:t>It is</w:t>
      </w:r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486D60AE" w:rsidR="00773BAB" w:rsidRDefault="00AE7ABA" w:rsidP="00AE7ABA">
    <w:pPr>
      <w:pStyle w:val="Header"/>
      <w:tabs>
        <w:tab w:val="clear" w:pos="4536"/>
        <w:tab w:val="clear" w:pos="9072"/>
        <w:tab w:val="center" w:pos="4532"/>
      </w:tabs>
    </w:pPr>
    <w:r w:rsidRPr="00AE7ABA">
      <w:drawing>
        <wp:anchor distT="0" distB="0" distL="114300" distR="114300" simplePos="0" relativeHeight="251666432" behindDoc="0" locked="0" layoutInCell="1" hidden="0" allowOverlap="1" wp14:anchorId="21A28331" wp14:editId="4A2509E8">
          <wp:simplePos x="0" y="0"/>
          <wp:positionH relativeFrom="column">
            <wp:posOffset>4112895</wp:posOffset>
          </wp:positionH>
          <wp:positionV relativeFrom="paragraph">
            <wp:posOffset>-396240</wp:posOffset>
          </wp:positionV>
          <wp:extent cx="2457450" cy="515620"/>
          <wp:effectExtent l="0" t="0" r="0" b="0"/>
          <wp:wrapSquare wrapText="bothSides" distT="0" distB="0" distL="114300" distR="114300"/>
          <wp:docPr id="536437233" name="Slika 536437233" descr="Slika na kojoj se prikazuje tekst, Font, električno plava, snimka zaslon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437233" name="Slika 536437233" descr="Slika na kojoj se prikazuje tekst, Font, električno plava, snimka zaslona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7450" cy="515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AE7ABA">
      <w:drawing>
        <wp:anchor distT="0" distB="0" distL="114300" distR="114300" simplePos="0" relativeHeight="251667456" behindDoc="1" locked="0" layoutInCell="1" allowOverlap="1" wp14:anchorId="0D11BB4B" wp14:editId="0793BF78">
          <wp:simplePos x="0" y="0"/>
          <wp:positionH relativeFrom="column">
            <wp:posOffset>1400745</wp:posOffset>
          </wp:positionH>
          <wp:positionV relativeFrom="paragraph">
            <wp:posOffset>-493395</wp:posOffset>
          </wp:positionV>
          <wp:extent cx="1312863" cy="774589"/>
          <wp:effectExtent l="0" t="0" r="1905" b="6985"/>
          <wp:wrapTight wrapText="bothSides">
            <wp:wrapPolygon edited="0">
              <wp:start x="8778" y="0"/>
              <wp:lineTo x="5329" y="3721"/>
              <wp:lineTo x="4702" y="6911"/>
              <wp:lineTo x="5956" y="9568"/>
              <wp:lineTo x="1881" y="13821"/>
              <wp:lineTo x="313" y="15947"/>
              <wp:lineTo x="313" y="19669"/>
              <wp:lineTo x="10032" y="21263"/>
              <wp:lineTo x="11913" y="21263"/>
              <wp:lineTo x="21318" y="19669"/>
              <wp:lineTo x="21318" y="15947"/>
              <wp:lineTo x="19750" y="13821"/>
              <wp:lineTo x="15048" y="9568"/>
              <wp:lineTo x="16929" y="7442"/>
              <wp:lineTo x="16302" y="4784"/>
              <wp:lineTo x="12540" y="0"/>
              <wp:lineTo x="8778" y="0"/>
            </wp:wrapPolygon>
          </wp:wrapTight>
          <wp:docPr id="3" name="image2.png" descr="Slika na kojoj se prikazuje grafika, Font, simbol, logotip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Slika na kojoj se prikazuje grafika, Font, simbol, logotip&#10;&#10;Opis je automatski generiran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2863" cy="7745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541A6">
      <w:rPr>
        <w:noProof/>
      </w:rPr>
      <w:drawing>
        <wp:anchor distT="0" distB="0" distL="114300" distR="114300" simplePos="0" relativeHeight="251663360" behindDoc="1" locked="0" layoutInCell="1" allowOverlap="1" wp14:anchorId="522F6724" wp14:editId="4FA5F1D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829175" cy="1498139"/>
          <wp:effectExtent l="0" t="0" r="0" b="6985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3"/>
                  <a:srcRect r="20491"/>
                  <a:stretch/>
                </pic:blipFill>
                <pic:spPr bwMode="auto">
                  <a:xfrm>
                    <a:off x="0" y="0"/>
                    <a:ext cx="4865295" cy="15093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DDD03CC" w14:textId="74C02C4A" w:rsidR="00773BAB" w:rsidRDefault="00773BAB" w:rsidP="00773BAB">
    <w:pPr>
      <w:pStyle w:val="Header"/>
    </w:pPr>
  </w:p>
  <w:p w14:paraId="32E79874" w14:textId="3F0FC7DA" w:rsidR="00773BAB" w:rsidRDefault="00773BAB" w:rsidP="00773BAB">
    <w:pPr>
      <w:pStyle w:val="Header"/>
    </w:pPr>
  </w:p>
  <w:p w14:paraId="546AADB4" w14:textId="6178F7D5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01.4pt;height:101.4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A47EE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AE7ABA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951BB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541A6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4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8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Ana Matić</cp:lastModifiedBy>
  <cp:revision>10</cp:revision>
  <cp:lastPrinted>2016-11-07T11:47:00Z</cp:lastPrinted>
  <dcterms:created xsi:type="dcterms:W3CDTF">2021-12-10T11:47:00Z</dcterms:created>
  <dcterms:modified xsi:type="dcterms:W3CDTF">2023-08-19T05:53:00Z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